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AC3BD" w14:textId="7E7DF9C6" w:rsidR="00B56A84" w:rsidRPr="00137795" w:rsidRDefault="00F64312" w:rsidP="00404C18">
      <w:pPr>
        <w:pStyle w:val="a9"/>
        <w:jc w:val="center"/>
        <w:rPr>
          <w:rFonts w:ascii="Arial" w:hAnsi="Arial"/>
          <w:b/>
          <w:bCs/>
          <w:color w:val="000000"/>
          <w:lang/>
        </w:rPr>
      </w:pPr>
      <w:bookmarkStart w:id="0" w:name="_GoBack"/>
      <w:bookmarkEnd w:id="0"/>
      <w:r w:rsidRPr="00724EF3">
        <w:rPr>
          <w:rFonts w:ascii="Calibri" w:eastAsia="Calibri" w:hAnsi="Calibri" w:cs="Times New Roman"/>
          <w:b/>
          <w:noProof/>
          <w:kern w:val="0"/>
          <w:sz w:val="28"/>
        </w:rPr>
        <w:drawing>
          <wp:inline distT="0" distB="0" distL="0" distR="0" wp14:anchorId="3FFB827C" wp14:editId="21E237A8">
            <wp:extent cx="5619750" cy="981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3F8A3" w14:textId="77777777" w:rsidR="00B56A84" w:rsidRDefault="00B56A84" w:rsidP="00B56A84">
      <w:pPr>
        <w:pStyle w:val="a9"/>
      </w:pPr>
    </w:p>
    <w:p w14:paraId="14B649ED" w14:textId="77777777" w:rsidR="00B56A84" w:rsidRDefault="00B56A84" w:rsidP="00B56A84">
      <w:pPr>
        <w:pStyle w:val="a9"/>
      </w:pPr>
    </w:p>
    <w:p w14:paraId="303ED23B" w14:textId="77777777" w:rsidR="00C7437D" w:rsidRDefault="00C7437D" w:rsidP="00B56A84">
      <w:pPr>
        <w:pStyle w:val="a9"/>
      </w:pPr>
    </w:p>
    <w:p w14:paraId="7513DFB2" w14:textId="77777777" w:rsidR="00B56A84" w:rsidRDefault="00B56A84" w:rsidP="00B56A84">
      <w:pPr>
        <w:pStyle w:val="a9"/>
      </w:pPr>
    </w:p>
    <w:p w14:paraId="1679ADB2" w14:textId="77777777" w:rsidR="00B56A84" w:rsidRDefault="00B56A84" w:rsidP="00B56A84">
      <w:pPr>
        <w:pStyle w:val="a9"/>
      </w:pPr>
    </w:p>
    <w:p w14:paraId="55094D38" w14:textId="77777777" w:rsidR="0039628B" w:rsidRDefault="0039628B" w:rsidP="00B56A84">
      <w:pPr>
        <w:pStyle w:val="a9"/>
      </w:pPr>
    </w:p>
    <w:p w14:paraId="60E44917" w14:textId="77777777" w:rsidR="0039628B" w:rsidRDefault="0039628B" w:rsidP="00B56A84">
      <w:pPr>
        <w:pStyle w:val="a9"/>
      </w:pPr>
    </w:p>
    <w:p w14:paraId="30D4D8D7" w14:textId="77777777" w:rsidR="00B56A84" w:rsidRPr="0037723A" w:rsidRDefault="00BE3226" w:rsidP="0037723A">
      <w:pPr>
        <w:pStyle w:val="a9"/>
        <w:spacing w:before="480" w:after="480"/>
        <w:ind w:firstLine="0"/>
        <w:jc w:val="center"/>
        <w:rPr>
          <w:rFonts w:ascii="Arial" w:hAnsi="Arial" w:cs="Arial"/>
          <w:b/>
          <w:sz w:val="48"/>
          <w:szCs w:val="48"/>
        </w:rPr>
      </w:pPr>
      <w:r w:rsidRPr="0037723A">
        <w:rPr>
          <w:rFonts w:ascii="Arial" w:hAnsi="Arial" w:cs="Arial"/>
          <w:b/>
          <w:sz w:val="48"/>
          <w:szCs w:val="48"/>
        </w:rPr>
        <w:t>On</w:t>
      </w:r>
      <w:r w:rsidR="00137795" w:rsidRPr="0037723A">
        <w:rPr>
          <w:rFonts w:ascii="Arial" w:hAnsi="Arial" w:cs="Arial"/>
          <w:b/>
          <w:sz w:val="48"/>
          <w:szCs w:val="48"/>
        </w:rPr>
        <w:t>line система</w:t>
      </w:r>
      <w:r w:rsidR="006E3388" w:rsidRPr="0037723A">
        <w:rPr>
          <w:rFonts w:ascii="Arial" w:hAnsi="Arial" w:cs="Arial"/>
          <w:b/>
          <w:sz w:val="48"/>
          <w:szCs w:val="48"/>
        </w:rPr>
        <w:t xml:space="preserve"> </w:t>
      </w:r>
      <w:r w:rsidR="00B56A84" w:rsidRPr="0037723A">
        <w:rPr>
          <w:rFonts w:ascii="Arial" w:hAnsi="Arial" w:cs="Arial"/>
          <w:b/>
          <w:sz w:val="48"/>
          <w:szCs w:val="48"/>
        </w:rPr>
        <w:t>«</w:t>
      </w:r>
      <w:r w:rsidR="00137795" w:rsidRPr="0037723A">
        <w:rPr>
          <w:rFonts w:ascii="Arial" w:hAnsi="Arial" w:cs="Arial"/>
          <w:b/>
          <w:sz w:val="48"/>
          <w:szCs w:val="48"/>
        </w:rPr>
        <w:t>БИЗ-ОН</w:t>
      </w:r>
      <w:r w:rsidR="00B56A84" w:rsidRPr="0037723A">
        <w:rPr>
          <w:rFonts w:ascii="Arial" w:hAnsi="Arial" w:cs="Arial"/>
          <w:b/>
          <w:sz w:val="48"/>
          <w:szCs w:val="48"/>
        </w:rPr>
        <w:t>»</w:t>
      </w:r>
    </w:p>
    <w:p w14:paraId="708F6FA4" w14:textId="77777777" w:rsidR="0037258E" w:rsidRPr="000C2278" w:rsidRDefault="0037258E" w:rsidP="00B56A84">
      <w:pPr>
        <w:pStyle w:val="a9"/>
        <w:spacing w:before="240" w:after="240"/>
        <w:ind w:firstLine="0"/>
        <w:jc w:val="center"/>
        <w:rPr>
          <w:rFonts w:ascii="Arial" w:hAnsi="Arial" w:cs="Arial"/>
          <w:b/>
          <w:sz w:val="40"/>
          <w:szCs w:val="40"/>
        </w:rPr>
      </w:pPr>
      <w:r w:rsidRPr="000C2278">
        <w:rPr>
          <w:rFonts w:ascii="Arial" w:hAnsi="Arial" w:cs="Arial"/>
          <w:b/>
          <w:sz w:val="40"/>
          <w:szCs w:val="40"/>
        </w:rPr>
        <w:t>Модуль «ЭДО Личный кабинет»</w:t>
      </w:r>
    </w:p>
    <w:p w14:paraId="49BAE7FB" w14:textId="77777777" w:rsidR="0037258E" w:rsidRPr="0037258E" w:rsidRDefault="0037258E" w:rsidP="0037258E">
      <w:pPr>
        <w:pStyle w:val="a9"/>
        <w:ind w:firstLine="0"/>
        <w:jc w:val="center"/>
        <w:rPr>
          <w:rFonts w:ascii="Arial" w:hAnsi="Arial" w:cs="Arial"/>
          <w:b/>
          <w:sz w:val="28"/>
        </w:rPr>
      </w:pPr>
    </w:p>
    <w:p w14:paraId="22625656" w14:textId="77777777" w:rsidR="00B56A84" w:rsidRPr="00CD5D0F" w:rsidRDefault="00B56A84" w:rsidP="00B56A84">
      <w:pPr>
        <w:pStyle w:val="a9"/>
        <w:spacing w:before="240" w:after="240"/>
        <w:ind w:firstLine="0"/>
        <w:jc w:val="center"/>
        <w:rPr>
          <w:rFonts w:ascii="Arial" w:hAnsi="Arial" w:cs="Arial"/>
          <w:b/>
          <w:sz w:val="52"/>
          <w:szCs w:val="52"/>
        </w:rPr>
      </w:pPr>
      <w:r w:rsidRPr="00CD5D0F">
        <w:rPr>
          <w:rFonts w:ascii="Arial" w:hAnsi="Arial" w:cs="Arial"/>
          <w:b/>
          <w:sz w:val="52"/>
          <w:szCs w:val="52"/>
        </w:rPr>
        <w:t>Руководство пользователя</w:t>
      </w:r>
    </w:p>
    <w:p w14:paraId="3196E607" w14:textId="77777777" w:rsidR="00B56A84" w:rsidRPr="00CD5D0F" w:rsidRDefault="00B56A84" w:rsidP="00B56A84">
      <w:pPr>
        <w:pStyle w:val="a9"/>
      </w:pPr>
    </w:p>
    <w:p w14:paraId="05036AA5" w14:textId="77777777" w:rsidR="00B56A84" w:rsidRPr="00CD5D0F" w:rsidRDefault="00B56A84" w:rsidP="00B56A84">
      <w:pPr>
        <w:pStyle w:val="a9"/>
      </w:pPr>
    </w:p>
    <w:p w14:paraId="6F1EF615" w14:textId="77777777" w:rsidR="00B56A84" w:rsidRPr="00CD5D0F" w:rsidRDefault="00B56A84" w:rsidP="00B56A84">
      <w:pPr>
        <w:pStyle w:val="a9"/>
      </w:pPr>
    </w:p>
    <w:p w14:paraId="11D38209" w14:textId="77777777" w:rsidR="00B56A84" w:rsidRDefault="00B56A84" w:rsidP="00B56A84">
      <w:pPr>
        <w:pStyle w:val="a9"/>
      </w:pPr>
    </w:p>
    <w:p w14:paraId="7A30573A" w14:textId="77777777" w:rsidR="00CB5230" w:rsidRPr="00CD5D0F" w:rsidRDefault="00CB5230" w:rsidP="00B56A84">
      <w:pPr>
        <w:pStyle w:val="a9"/>
      </w:pPr>
    </w:p>
    <w:p w14:paraId="2B8F429C" w14:textId="77777777" w:rsidR="00B56A84" w:rsidRPr="00CD5D0F" w:rsidRDefault="00B56A84" w:rsidP="00B56A84">
      <w:pPr>
        <w:pStyle w:val="a9"/>
      </w:pPr>
    </w:p>
    <w:p w14:paraId="31FB1BF0" w14:textId="77777777" w:rsidR="00B56A84" w:rsidRDefault="00B56A84" w:rsidP="00B56A84">
      <w:pPr>
        <w:pStyle w:val="a9"/>
      </w:pPr>
    </w:p>
    <w:p w14:paraId="096B81AF" w14:textId="77777777" w:rsidR="00C7437D" w:rsidRDefault="00C7437D" w:rsidP="00B56A84">
      <w:pPr>
        <w:pStyle w:val="a9"/>
      </w:pPr>
    </w:p>
    <w:p w14:paraId="7C5AD297" w14:textId="77777777" w:rsidR="00CB5230" w:rsidRDefault="00CB5230" w:rsidP="00B56A84">
      <w:pPr>
        <w:pStyle w:val="a9"/>
      </w:pPr>
    </w:p>
    <w:p w14:paraId="434DD7A7" w14:textId="77777777" w:rsidR="00B56A84" w:rsidRDefault="00B56A84" w:rsidP="00B56A84">
      <w:pPr>
        <w:pStyle w:val="a9"/>
      </w:pPr>
    </w:p>
    <w:p w14:paraId="1C56F19E" w14:textId="77777777" w:rsidR="00B56A84" w:rsidRPr="00CD5D0F" w:rsidRDefault="00B56A84" w:rsidP="00B56A84">
      <w:pPr>
        <w:pStyle w:val="a9"/>
      </w:pPr>
    </w:p>
    <w:p w14:paraId="4E800CF8" w14:textId="77777777" w:rsidR="00B56A84" w:rsidRPr="00CD5D0F" w:rsidRDefault="00B56A84" w:rsidP="00B56A84">
      <w:pPr>
        <w:pStyle w:val="a9"/>
      </w:pPr>
    </w:p>
    <w:p w14:paraId="217E6661" w14:textId="77777777" w:rsidR="00B56A84" w:rsidRPr="00CD5D0F" w:rsidRDefault="00B56A84" w:rsidP="00B56A84">
      <w:pPr>
        <w:pStyle w:val="a9"/>
      </w:pPr>
    </w:p>
    <w:p w14:paraId="092A5A61" w14:textId="77777777" w:rsidR="00B56A84" w:rsidRPr="00CD5D0F" w:rsidRDefault="00B56A84" w:rsidP="00B56A84">
      <w:pPr>
        <w:pStyle w:val="a9"/>
      </w:pPr>
    </w:p>
    <w:p w14:paraId="38D9E520" w14:textId="77777777" w:rsidR="00B56A84" w:rsidRPr="00CD5D0F" w:rsidRDefault="00B56A84" w:rsidP="00B56A84">
      <w:pPr>
        <w:pStyle w:val="a9"/>
      </w:pPr>
    </w:p>
    <w:p w14:paraId="1A37C4B5" w14:textId="77777777" w:rsidR="00B56A84" w:rsidRPr="00CD5D0F" w:rsidRDefault="00B56A84" w:rsidP="00B56A84">
      <w:pPr>
        <w:pStyle w:val="a9"/>
      </w:pPr>
    </w:p>
    <w:p w14:paraId="6882238D" w14:textId="77777777" w:rsidR="00137795" w:rsidRPr="00B3215F" w:rsidRDefault="00137795" w:rsidP="00137795">
      <w:pPr>
        <w:pStyle w:val="a9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Краснодар </w:t>
      </w:r>
      <w:r w:rsidRPr="00BD633E">
        <w:rPr>
          <w:rFonts w:ascii="Arial" w:hAnsi="Arial" w:cs="Arial"/>
          <w:b/>
          <w:sz w:val="22"/>
          <w:szCs w:val="22"/>
        </w:rPr>
        <w:fldChar w:fldCharType="begin"/>
      </w:r>
      <w:r w:rsidRPr="00BD633E">
        <w:rPr>
          <w:rFonts w:ascii="Arial" w:hAnsi="Arial" w:cs="Arial"/>
          <w:b/>
          <w:sz w:val="22"/>
          <w:szCs w:val="22"/>
        </w:rPr>
        <w:instrText xml:space="preserve"> DATE  \@ "yyyy"  \* MERGEFORMAT </w:instrText>
      </w:r>
      <w:r w:rsidRPr="00BD633E">
        <w:rPr>
          <w:rFonts w:ascii="Arial" w:hAnsi="Arial" w:cs="Arial"/>
          <w:b/>
          <w:sz w:val="22"/>
          <w:szCs w:val="22"/>
        </w:rPr>
        <w:fldChar w:fldCharType="separate"/>
      </w:r>
      <w:r w:rsidR="00F64312">
        <w:rPr>
          <w:rFonts w:ascii="Arial" w:hAnsi="Arial" w:cs="Arial"/>
          <w:b/>
          <w:noProof/>
          <w:sz w:val="22"/>
          <w:szCs w:val="22"/>
        </w:rPr>
        <w:t>2023</w:t>
      </w:r>
      <w:r w:rsidRPr="00BD633E">
        <w:rPr>
          <w:rFonts w:ascii="Arial" w:hAnsi="Arial" w:cs="Arial"/>
          <w:b/>
          <w:sz w:val="22"/>
          <w:szCs w:val="22"/>
        </w:rPr>
        <w:fldChar w:fldCharType="end"/>
      </w:r>
      <w:r w:rsidRPr="00B3215F">
        <w:rPr>
          <w:rFonts w:ascii="Arial" w:hAnsi="Arial" w:cs="Arial"/>
          <w:b/>
          <w:sz w:val="22"/>
          <w:szCs w:val="22"/>
        </w:rPr>
        <w:t>г.</w:t>
      </w:r>
    </w:p>
    <w:p w14:paraId="639AC338" w14:textId="77777777" w:rsidR="007C3FD9" w:rsidRDefault="00B56A84" w:rsidP="007C3FD9">
      <w:pPr>
        <w:pStyle w:val="1"/>
        <w:spacing w:before="0" w:after="240"/>
        <w:jc w:val="center"/>
      </w:pPr>
      <w:r>
        <w:br w:type="page"/>
      </w:r>
      <w:bookmarkStart w:id="1" w:name="_Toc519159270"/>
      <w:bookmarkStart w:id="2" w:name="_Toc127803675"/>
      <w:r w:rsidR="007C3FD9">
        <w:lastRenderedPageBreak/>
        <w:t>В</w:t>
      </w:r>
      <w:r w:rsidR="007C3FD9" w:rsidRPr="00293BAB">
        <w:t>ведение</w:t>
      </w:r>
      <w:bookmarkEnd w:id="1"/>
      <w:bookmarkEnd w:id="2"/>
    </w:p>
    <w:p w14:paraId="434023DE" w14:textId="77777777" w:rsidR="00F77A19" w:rsidRDefault="00454AC4" w:rsidP="00F77A19">
      <w:pPr>
        <w:pStyle w:val="a9"/>
      </w:pPr>
      <w:r w:rsidRPr="00A72CF9">
        <w:t xml:space="preserve">Настоящее пособие является практическим руководством по </w:t>
      </w:r>
      <w:r w:rsidR="00F77A19">
        <w:t>работе в Online системе «БИЗ-ОН», модул</w:t>
      </w:r>
      <w:r w:rsidR="0085693A">
        <w:t>ь</w:t>
      </w:r>
      <w:r w:rsidR="00F77A19">
        <w:t xml:space="preserve"> «</w:t>
      </w:r>
      <w:r w:rsidR="0085693A" w:rsidRPr="0085693A">
        <w:t>ЭДО Личный кабинет</w:t>
      </w:r>
      <w:r w:rsidR="00F77A19">
        <w:t>».</w:t>
      </w:r>
    </w:p>
    <w:p w14:paraId="0EACE467" w14:textId="77777777" w:rsidR="00454AC4" w:rsidRDefault="00454AC4" w:rsidP="00454AC4">
      <w:pPr>
        <w:pStyle w:val="af"/>
        <w:rPr>
          <w:lang/>
        </w:rPr>
      </w:pPr>
      <w:r w:rsidRPr="005703F0">
        <w:rPr>
          <w:lang/>
        </w:rPr>
        <w:t>Администраци</w:t>
      </w:r>
      <w:r>
        <w:rPr>
          <w:lang/>
        </w:rPr>
        <w:t>я</w:t>
      </w:r>
      <w:r w:rsidRPr="005703F0">
        <w:rPr>
          <w:lang/>
        </w:rPr>
        <w:t xml:space="preserve"> сайта</w:t>
      </w:r>
      <w:r w:rsidRPr="00586D6F">
        <w:rPr>
          <w:lang/>
        </w:rPr>
        <w:t xml:space="preserve"> всегда готов</w:t>
      </w:r>
      <w:r>
        <w:rPr>
          <w:lang/>
        </w:rPr>
        <w:t>а</w:t>
      </w:r>
      <w:r w:rsidRPr="00586D6F">
        <w:rPr>
          <w:lang/>
        </w:rPr>
        <w:t xml:space="preserve"> оказать информационную и техническую поддержку пользователей и ответить на все вопросы, возникающие в процессе </w:t>
      </w:r>
      <w:r>
        <w:rPr>
          <w:lang/>
        </w:rPr>
        <w:t>его</w:t>
      </w:r>
      <w:r w:rsidRPr="00586D6F">
        <w:rPr>
          <w:lang/>
        </w:rPr>
        <w:t xml:space="preserve"> использования.</w:t>
      </w:r>
    </w:p>
    <w:p w14:paraId="19C2F459" w14:textId="77777777" w:rsidR="00454AC4" w:rsidRDefault="00454AC4" w:rsidP="00454AC4">
      <w:pPr>
        <w:pStyle w:val="a9"/>
        <w:rPr>
          <w:lang/>
        </w:rPr>
      </w:pPr>
      <w:r w:rsidRPr="005703F0">
        <w:rPr>
          <w:lang/>
        </w:rPr>
        <w:t>Администраци</w:t>
      </w:r>
      <w:r>
        <w:rPr>
          <w:lang/>
        </w:rPr>
        <w:t>я</w:t>
      </w:r>
      <w:r w:rsidRPr="005703F0">
        <w:rPr>
          <w:lang/>
        </w:rPr>
        <w:t xml:space="preserve"> сайта</w:t>
      </w:r>
      <w:r w:rsidRPr="00586D6F">
        <w:rPr>
          <w:lang/>
        </w:rPr>
        <w:t xml:space="preserve"> оставляет за собой право периодически вносить поправки и (или) изменения в документацию. </w:t>
      </w:r>
    </w:p>
    <w:p w14:paraId="6724C542" w14:textId="77777777" w:rsidR="009202A5" w:rsidRDefault="009202A5" w:rsidP="009202A5">
      <w:pPr>
        <w:pStyle w:val="aa"/>
      </w:pPr>
      <w:r w:rsidRPr="00586D6F">
        <w:t>Дополнительные возможности.</w:t>
      </w:r>
    </w:p>
    <w:p w14:paraId="08B06765" w14:textId="77777777" w:rsidR="00DB1D13" w:rsidRPr="00F83640" w:rsidRDefault="00DB1D13" w:rsidP="00DB1D13">
      <w:pPr>
        <w:pStyle w:val="af"/>
      </w:pPr>
      <w:r w:rsidRPr="00F83640">
        <w:t xml:space="preserve">Фирмой–разработчиком по телефонам </w:t>
      </w:r>
      <w:r>
        <w:t>+7 (</w:t>
      </w:r>
      <w:r w:rsidRPr="00F83640">
        <w:t>861</w:t>
      </w:r>
      <w:r>
        <w:t xml:space="preserve">) </w:t>
      </w:r>
      <w:r w:rsidRPr="00F83640">
        <w:t>255</w:t>
      </w:r>
      <w:r>
        <w:t>-</w:t>
      </w:r>
      <w:r w:rsidRPr="00F83640">
        <w:t>0</w:t>
      </w:r>
      <w:r>
        <w:t>-</w:t>
      </w:r>
      <w:r w:rsidRPr="00F83640">
        <w:t>552, +7</w:t>
      </w:r>
      <w:r>
        <w:t> (</w:t>
      </w:r>
      <w:r w:rsidRPr="00F83640">
        <w:t>929</w:t>
      </w:r>
      <w:r>
        <w:t xml:space="preserve">) </w:t>
      </w:r>
      <w:r w:rsidRPr="00F83640">
        <w:t>833</w:t>
      </w:r>
      <w:r>
        <w:t>-</w:t>
      </w:r>
      <w:r w:rsidRPr="00F83640">
        <w:t>44</w:t>
      </w:r>
      <w:r>
        <w:t>-</w:t>
      </w:r>
      <w:r w:rsidRPr="00F83640">
        <w:t>90</w:t>
      </w:r>
      <w:r>
        <w:t>,</w:t>
      </w:r>
      <w:r w:rsidRPr="00F83640">
        <w:t xml:space="preserve"> +7</w:t>
      </w:r>
      <w:r>
        <w:t> (938) 509-53-33</w:t>
      </w:r>
      <w:r w:rsidRPr="00F83640">
        <w:t xml:space="preserve"> организована «горячая линия», с помощью которой можно бесплатно получить консультацию по работе с системой с 9</w:t>
      </w:r>
      <w:r w:rsidRPr="00F83640">
        <w:rPr>
          <w:kern w:val="28"/>
          <w:u w:val="single"/>
          <w:vertAlign w:val="superscript"/>
        </w:rPr>
        <w:t>00</w:t>
      </w:r>
      <w:r w:rsidRPr="00F83640">
        <w:t xml:space="preserve"> до 18</w:t>
      </w:r>
      <w:r w:rsidRPr="00F83640">
        <w:rPr>
          <w:kern w:val="28"/>
          <w:u w:val="single"/>
          <w:vertAlign w:val="superscript"/>
        </w:rPr>
        <w:t>00</w:t>
      </w:r>
      <w:r w:rsidRPr="00F83640">
        <w:t xml:space="preserve"> (кроме выходных и праздничных дней, перерыв с 13</w:t>
      </w:r>
      <w:r w:rsidRPr="00F83640">
        <w:rPr>
          <w:kern w:val="28"/>
          <w:u w:val="single"/>
          <w:vertAlign w:val="superscript"/>
        </w:rPr>
        <w:t>00</w:t>
      </w:r>
      <w:r w:rsidRPr="00F83640">
        <w:t xml:space="preserve"> до 14</w:t>
      </w:r>
      <w:r w:rsidRPr="00F83640">
        <w:rPr>
          <w:kern w:val="28"/>
          <w:u w:val="single"/>
          <w:vertAlign w:val="superscript"/>
        </w:rPr>
        <w:t>00</w:t>
      </w:r>
      <w:r w:rsidRPr="00F83640">
        <w:t>).</w:t>
      </w:r>
    </w:p>
    <w:p w14:paraId="727B4F2D" w14:textId="77777777" w:rsidR="009202A5" w:rsidRDefault="009202A5" w:rsidP="00454AC4">
      <w:pPr>
        <w:pStyle w:val="a9"/>
        <w:rPr>
          <w:lang/>
        </w:rPr>
      </w:pPr>
    </w:p>
    <w:p w14:paraId="7F99681B" w14:textId="77777777" w:rsidR="00B56A84" w:rsidRDefault="00B56A84" w:rsidP="00264813">
      <w:pPr>
        <w:pStyle w:val="aa"/>
      </w:pPr>
      <w:r w:rsidRPr="00476154">
        <w:t>МЫ ВСЕГДА РАДЫ ВАМ ПОМОЧЬ!</w:t>
      </w:r>
    </w:p>
    <w:p w14:paraId="3B3BD044" w14:textId="77777777" w:rsidR="00753F00" w:rsidRDefault="00753F00" w:rsidP="00264813">
      <w:pPr>
        <w:pStyle w:val="aa"/>
      </w:pPr>
      <w:bookmarkStart w:id="3" w:name="test"/>
      <w:bookmarkEnd w:id="3"/>
    </w:p>
    <w:p w14:paraId="00B18F4F" w14:textId="77777777" w:rsidR="00753F00" w:rsidRDefault="00753F00" w:rsidP="00264813">
      <w:pPr>
        <w:pStyle w:val="aa"/>
        <w:sectPr w:rsidR="00753F00" w:rsidSect="00214A88">
          <w:footerReference w:type="even" r:id="rId9"/>
          <w:footerReference w:type="default" r:id="rId10"/>
          <w:type w:val="continuous"/>
          <w:pgSz w:w="11906" w:h="16838"/>
          <w:pgMar w:top="567" w:right="851" w:bottom="567" w:left="1418" w:header="709" w:footer="709" w:gutter="0"/>
          <w:cols w:space="708"/>
          <w:titlePg/>
          <w:docGrid w:linePitch="360"/>
        </w:sectPr>
      </w:pPr>
    </w:p>
    <w:p w14:paraId="36D36B91" w14:textId="77777777" w:rsidR="002C1777" w:rsidRDefault="002C1777" w:rsidP="002C1777">
      <w:pPr>
        <w:pStyle w:val="1"/>
        <w:widowControl/>
        <w:numPr>
          <w:ilvl w:val="0"/>
          <w:numId w:val="1"/>
        </w:numPr>
        <w:suppressAutoHyphens w:val="0"/>
        <w:spacing w:before="600" w:after="240" w:line="259" w:lineRule="auto"/>
      </w:pPr>
      <w:bookmarkStart w:id="4" w:name="_Toc308449870"/>
      <w:bookmarkStart w:id="5" w:name="_Toc533515351"/>
      <w:bookmarkStart w:id="6" w:name="_Toc127803679"/>
      <w:r w:rsidRPr="000F17BC">
        <w:lastRenderedPageBreak/>
        <w:t>В</w:t>
      </w:r>
      <w:bookmarkEnd w:id="4"/>
      <w:r w:rsidRPr="00286730">
        <w:t>ход на сайт и авторизация</w:t>
      </w:r>
      <w:bookmarkEnd w:id="5"/>
      <w:bookmarkEnd w:id="6"/>
    </w:p>
    <w:p w14:paraId="67D27769" w14:textId="77777777" w:rsidR="004609AB" w:rsidRDefault="004609AB" w:rsidP="004609AB">
      <w:pPr>
        <w:pStyle w:val="a9"/>
      </w:pPr>
      <w:r>
        <w:t>Чтобы авторизоваться на сайте, выполните следующие действия.</w:t>
      </w:r>
    </w:p>
    <w:p w14:paraId="103BE55E" w14:textId="77777777" w:rsidR="002C1777" w:rsidRDefault="002C1777" w:rsidP="00A10A65">
      <w:pPr>
        <w:pStyle w:val="a2"/>
        <w:numPr>
          <w:ilvl w:val="0"/>
          <w:numId w:val="15"/>
        </w:numPr>
      </w:pPr>
      <w:r w:rsidRPr="00F234A3">
        <w:t xml:space="preserve">Зайдите на сайт </w:t>
      </w:r>
      <w:r w:rsidR="00A10A65" w:rsidRPr="00A10A65">
        <w:t>https://биз-он.рф</w:t>
      </w:r>
      <w:r w:rsidRPr="00F234A3">
        <w:t>.</w:t>
      </w:r>
      <w:r w:rsidRPr="00794773">
        <w:t xml:space="preserve"> </w:t>
      </w:r>
      <w:r w:rsidRPr="009A7EFD">
        <w:t>Откроется страница авторизации (</w:t>
      </w:r>
      <w:r w:rsidRPr="009A7EFD">
        <w:fldChar w:fldCharType="begin"/>
      </w:r>
      <w:r w:rsidRPr="009A7EFD">
        <w:instrText xml:space="preserve"> REF _Ref313870524 \h </w:instrText>
      </w:r>
      <w:r w:rsidRPr="009A7EFD">
        <w:instrText xml:space="preserve"> \* MERGEFORMAT </w:instrText>
      </w:r>
      <w:r w:rsidRPr="009A7EFD">
        <w:fldChar w:fldCharType="separate"/>
      </w:r>
      <w:r w:rsidR="0033532A" w:rsidRPr="00AC3A5E">
        <w:t xml:space="preserve">Рисунок </w:t>
      </w:r>
      <w:r w:rsidR="0033532A">
        <w:t>2</w:t>
      </w:r>
      <w:r w:rsidRPr="009A7EFD">
        <w:fldChar w:fldCharType="end"/>
      </w:r>
      <w:r w:rsidRPr="009A7EFD">
        <w:t>).</w:t>
      </w:r>
    </w:p>
    <w:p w14:paraId="64DB020A" w14:textId="18E499F3" w:rsidR="002C1777" w:rsidRDefault="00F64312" w:rsidP="002C1777">
      <w:pPr>
        <w:pStyle w:val="ab"/>
      </w:pPr>
      <w:r w:rsidRPr="009D1A4D">
        <w:rPr>
          <w:noProof/>
        </w:rPr>
        <w:drawing>
          <wp:inline distT="0" distB="0" distL="0" distR="0" wp14:anchorId="2EC9ABA9" wp14:editId="03FCEB89">
            <wp:extent cx="5867400" cy="4181475"/>
            <wp:effectExtent l="0" t="0" r="0" b="0"/>
            <wp:docPr id="2" name="Рисунок 2" descr="Screenshot (Виктория) 29-08-2023 15-03-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shot (Виктория) 29-08-2023 15-03-4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A30FE" w14:textId="77777777" w:rsidR="002C1777" w:rsidRPr="00AC3A5E" w:rsidRDefault="002C1777" w:rsidP="002C1777">
      <w:pPr>
        <w:pStyle w:val="ac"/>
      </w:pPr>
      <w:bookmarkStart w:id="7" w:name="_Ref313870524"/>
      <w:r w:rsidRPr="00AC3A5E">
        <w:t xml:space="preserve">Рисунок </w:t>
      </w:r>
      <w:fldSimple w:instr=" SEQ Рисунок \* ARABIC ">
        <w:r w:rsidR="0033532A">
          <w:rPr>
            <w:noProof/>
          </w:rPr>
          <w:t>2</w:t>
        </w:r>
      </w:fldSimple>
      <w:bookmarkEnd w:id="7"/>
    </w:p>
    <w:p w14:paraId="736667AC" w14:textId="77777777" w:rsidR="005F5AF0" w:rsidRDefault="002C1777" w:rsidP="002C1777">
      <w:pPr>
        <w:pStyle w:val="a2"/>
      </w:pPr>
      <w:r w:rsidRPr="00EA4FF6">
        <w:t>Введите логин</w:t>
      </w:r>
      <w:r w:rsidR="005F5AF0">
        <w:t>. Логином является СНИЛС пользователя.</w:t>
      </w:r>
    </w:p>
    <w:p w14:paraId="3AA424CD" w14:textId="77777777" w:rsidR="000B2790" w:rsidRDefault="005F5AF0" w:rsidP="002C1777">
      <w:pPr>
        <w:pStyle w:val="a2"/>
      </w:pPr>
      <w:r w:rsidRPr="00EA4FF6">
        <w:t xml:space="preserve">Введите </w:t>
      </w:r>
      <w:r w:rsidR="002C1777" w:rsidRPr="00EA4FF6">
        <w:t>пароль</w:t>
      </w:r>
      <w:r>
        <w:t xml:space="preserve">. </w:t>
      </w:r>
    </w:p>
    <w:p w14:paraId="462494EE" w14:textId="77777777" w:rsidR="00DC0CC1" w:rsidRDefault="000B2790" w:rsidP="000B2790">
      <w:pPr>
        <w:pStyle w:val="a9"/>
      </w:pPr>
      <w:r w:rsidRPr="000B2790">
        <w:rPr>
          <w:b/>
        </w:rPr>
        <w:t>Обратите внимание</w:t>
      </w:r>
      <w:r>
        <w:t xml:space="preserve">. </w:t>
      </w:r>
      <w:r w:rsidR="00DC0CC1">
        <w:t xml:space="preserve">При первом входе пользователь должен придумать себе пароль, который </w:t>
      </w:r>
      <w:r w:rsidR="00655DAB">
        <w:t xml:space="preserve">он будет использовать </w:t>
      </w:r>
      <w:r w:rsidR="00D84B28">
        <w:t>для входа на сайт</w:t>
      </w:r>
      <w:r w:rsidR="00DC0CC1">
        <w:t>.</w:t>
      </w:r>
    </w:p>
    <w:p w14:paraId="04723ABE" w14:textId="77777777" w:rsidR="00CD2D4B" w:rsidRPr="008305F7" w:rsidRDefault="00CD2D4B" w:rsidP="00CD2D4B">
      <w:pPr>
        <w:pStyle w:val="a9"/>
      </w:pPr>
      <w:r w:rsidRPr="00EA4FF6">
        <w:rPr>
          <w:u w:val="single"/>
        </w:rPr>
        <w:t>Примечание</w:t>
      </w:r>
      <w:r>
        <w:rPr>
          <w:u w:val="single"/>
        </w:rPr>
        <w:t>.</w:t>
      </w:r>
      <w:r w:rsidRPr="00EA4FF6">
        <w:t xml:space="preserve"> </w:t>
      </w:r>
      <w:r w:rsidR="00BD1964" w:rsidRPr="00BD1964">
        <w:t>Пароль должен состоять не менее чем из восьми символов. Пароль должен содержать цифру, строчную букву, прописную букву, символ. Символы можно использовать только такого типа % $ # @ ! ? &amp; , . ~ _</w:t>
      </w:r>
    </w:p>
    <w:p w14:paraId="2D443B0E" w14:textId="77777777" w:rsidR="002C1777" w:rsidRPr="00EA4FF6" w:rsidRDefault="005F5AF0" w:rsidP="005F5AF0">
      <w:pPr>
        <w:pStyle w:val="a2"/>
      </w:pPr>
      <w:r w:rsidRPr="005F5AF0">
        <w:t>Н</w:t>
      </w:r>
      <w:r w:rsidR="002C1777" w:rsidRPr="00EA4FF6">
        <w:t xml:space="preserve">ажмите кнопку «Войти». </w:t>
      </w:r>
    </w:p>
    <w:p w14:paraId="2D9A4C1F" w14:textId="77777777" w:rsidR="002C1777" w:rsidRPr="00A4269B" w:rsidRDefault="002C1777" w:rsidP="002C1777">
      <w:pPr>
        <w:pStyle w:val="a2"/>
      </w:pPr>
      <w:r w:rsidRPr="009C38EE">
        <w:t xml:space="preserve">После авторизации </w:t>
      </w:r>
      <w:r>
        <w:t>откроется</w:t>
      </w:r>
      <w:r w:rsidRPr="009C38EE">
        <w:t xml:space="preserve"> </w:t>
      </w:r>
      <w:r>
        <w:t>страница «</w:t>
      </w:r>
      <w:r w:rsidR="00C13B00">
        <w:t>Выбор модуля</w:t>
      </w:r>
      <w:r>
        <w:t>»</w:t>
      </w:r>
      <w:r w:rsidRPr="00A4269B">
        <w:t xml:space="preserve"> </w:t>
      </w:r>
      <w:r>
        <w:t>(</w:t>
      </w:r>
      <w:r>
        <w:fldChar w:fldCharType="begin"/>
      </w:r>
      <w:r>
        <w:instrText xml:space="preserve"> REF _Ref392756409 \h </w:instrText>
      </w:r>
      <w:r>
        <w:fldChar w:fldCharType="separate"/>
      </w:r>
      <w:r w:rsidR="0033532A" w:rsidRPr="00AC3A5E">
        <w:t xml:space="preserve">Рисунок </w:t>
      </w:r>
      <w:r w:rsidR="0033532A">
        <w:rPr>
          <w:noProof/>
        </w:rPr>
        <w:t>3</w:t>
      </w:r>
      <w:r>
        <w:fldChar w:fldCharType="end"/>
      </w:r>
      <w:r>
        <w:t xml:space="preserve">). </w:t>
      </w:r>
    </w:p>
    <w:p w14:paraId="13671868" w14:textId="4F4015F8" w:rsidR="002C1777" w:rsidRDefault="00F64312" w:rsidP="002C1777">
      <w:pPr>
        <w:pStyle w:val="ab"/>
      </w:pPr>
      <w:r w:rsidRPr="002E6C13">
        <w:rPr>
          <w:noProof/>
        </w:rPr>
        <w:lastRenderedPageBreak/>
        <w:drawing>
          <wp:inline distT="0" distB="0" distL="0" distR="0" wp14:anchorId="09CB395B" wp14:editId="0FEB4198">
            <wp:extent cx="5638800" cy="142875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00AC5" w14:textId="77777777" w:rsidR="002C1777" w:rsidRPr="00AC3A5E" w:rsidRDefault="002C1777" w:rsidP="002C1777">
      <w:pPr>
        <w:pStyle w:val="ac"/>
      </w:pPr>
      <w:bookmarkStart w:id="8" w:name="_Ref392756409"/>
      <w:r w:rsidRPr="00AC3A5E">
        <w:t xml:space="preserve">Рисунок </w:t>
      </w:r>
      <w:fldSimple w:instr=" SEQ Рисунок \* ARABIC ">
        <w:r w:rsidR="0033532A">
          <w:rPr>
            <w:noProof/>
          </w:rPr>
          <w:t>3</w:t>
        </w:r>
      </w:fldSimple>
      <w:bookmarkEnd w:id="8"/>
    </w:p>
    <w:p w14:paraId="694A2239" w14:textId="77777777" w:rsidR="002C1777" w:rsidRDefault="004E26C1" w:rsidP="004B6669">
      <w:pPr>
        <w:pStyle w:val="a2"/>
      </w:pPr>
      <w:r>
        <w:t>Нажмите кнопку</w:t>
      </w:r>
      <w:r w:rsidR="00C13B00">
        <w:t xml:space="preserve"> </w:t>
      </w:r>
      <w:r w:rsidR="002C1777">
        <w:t>«</w:t>
      </w:r>
      <w:r w:rsidR="004B6669" w:rsidRPr="004B6669">
        <w:t>ЭДО Личный кабинет</w:t>
      </w:r>
      <w:r w:rsidR="002C1777">
        <w:t xml:space="preserve">». </w:t>
      </w:r>
    </w:p>
    <w:p w14:paraId="5C0FCBE2" w14:textId="77777777" w:rsidR="00A10A65" w:rsidRDefault="00A10A65" w:rsidP="00446973">
      <w:pPr>
        <w:pStyle w:val="a2"/>
        <w:numPr>
          <w:ilvl w:val="0"/>
          <w:numId w:val="0"/>
        </w:numPr>
        <w:ind w:left="454"/>
      </w:pPr>
      <w:r w:rsidRPr="0001651D">
        <w:t>Возможные ошибки при входе в «Личный кабинет ЭДО»:</w:t>
      </w:r>
      <w:r>
        <w:t xml:space="preserve"> </w:t>
      </w:r>
    </w:p>
    <w:p w14:paraId="650D7B82" w14:textId="77777777" w:rsidR="00A10A65" w:rsidRDefault="00A10A65" w:rsidP="00446973">
      <w:pPr>
        <w:pStyle w:val="a2"/>
        <w:numPr>
          <w:ilvl w:val="0"/>
          <w:numId w:val="0"/>
        </w:numPr>
        <w:ind w:left="454"/>
      </w:pPr>
      <w:r>
        <w:t>1.</w:t>
      </w:r>
      <w:r>
        <w:tab/>
        <w:t>%p6D400# - Организация не зарегистрирована. Должен быть заключен договор на приобретение лицензий.</w:t>
      </w:r>
    </w:p>
    <w:p w14:paraId="51482555" w14:textId="77777777" w:rsidR="00A10A65" w:rsidRDefault="00A10A65" w:rsidP="00446973">
      <w:pPr>
        <w:pStyle w:val="a2"/>
        <w:numPr>
          <w:ilvl w:val="0"/>
          <w:numId w:val="0"/>
        </w:numPr>
        <w:ind w:left="454"/>
      </w:pPr>
      <w:r>
        <w:t>2.</w:t>
      </w:r>
      <w:r>
        <w:tab/>
        <w:t xml:space="preserve">%p6D401# - У организации нет лицензии, либо закончилось количество приобретенных лицензий. </w:t>
      </w:r>
    </w:p>
    <w:p w14:paraId="57CD186D" w14:textId="77777777" w:rsidR="00A10A65" w:rsidRDefault="00A10A65" w:rsidP="00446973">
      <w:pPr>
        <w:pStyle w:val="a2"/>
        <w:numPr>
          <w:ilvl w:val="0"/>
          <w:numId w:val="0"/>
        </w:numPr>
        <w:ind w:left="454"/>
      </w:pPr>
      <w:r>
        <w:t>3.</w:t>
      </w:r>
      <w:r>
        <w:tab/>
        <w:t>%p6D403# - Все Организации, в которых работает сотрудник не имеют лицензии.</w:t>
      </w:r>
    </w:p>
    <w:p w14:paraId="722EF2AC" w14:textId="77777777" w:rsidR="00A10A65" w:rsidRDefault="00A10A65" w:rsidP="00446973">
      <w:pPr>
        <w:pStyle w:val="a2"/>
        <w:numPr>
          <w:ilvl w:val="0"/>
          <w:numId w:val="0"/>
        </w:numPr>
        <w:ind w:left="454"/>
      </w:pPr>
      <w:r>
        <w:t>4.</w:t>
      </w:r>
      <w:r>
        <w:tab/>
        <w:t>%p6D405# - Сотрудник не загружен в Личный кабинет ЭДО. Обратитесь к администратору своего учреждения.</w:t>
      </w:r>
    </w:p>
    <w:p w14:paraId="0E20B1F7" w14:textId="77777777" w:rsidR="00A10A65" w:rsidRDefault="00A10A65" w:rsidP="00446973">
      <w:pPr>
        <w:pStyle w:val="a2"/>
        <w:numPr>
          <w:ilvl w:val="0"/>
          <w:numId w:val="0"/>
        </w:numPr>
        <w:ind w:left="454"/>
      </w:pPr>
      <w:r>
        <w:t>5.</w:t>
      </w:r>
      <w:r>
        <w:tab/>
        <w:t>%p010# - Неверный логин/пароль.</w:t>
      </w:r>
    </w:p>
    <w:p w14:paraId="1757FF6A" w14:textId="77777777" w:rsidR="00A10A65" w:rsidRDefault="00A10A65" w:rsidP="00446973">
      <w:pPr>
        <w:pStyle w:val="a2"/>
        <w:numPr>
          <w:ilvl w:val="0"/>
          <w:numId w:val="0"/>
        </w:numPr>
        <w:ind w:left="454"/>
      </w:pPr>
      <w:r>
        <w:t>6.</w:t>
      </w:r>
      <w:r>
        <w:tab/>
        <w:t>try/catch - Обратитесь к разработчику.</w:t>
      </w:r>
    </w:p>
    <w:p w14:paraId="25EE3F34" w14:textId="77777777" w:rsidR="00A10A65" w:rsidRPr="00A10A65" w:rsidRDefault="00A10A65" w:rsidP="00A10A65">
      <w:pPr>
        <w:pStyle w:val="a2"/>
        <w:numPr>
          <w:ilvl w:val="0"/>
          <w:numId w:val="0"/>
        </w:numPr>
        <w:rPr>
          <w:b/>
        </w:rPr>
      </w:pPr>
    </w:p>
    <w:sectPr w:rsidR="00A10A65" w:rsidRPr="00A10A65" w:rsidSect="00753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D132F" w14:textId="77777777" w:rsidR="00E62F46" w:rsidRDefault="00E62F46">
      <w:pPr>
        <w:spacing w:line="240" w:lineRule="auto"/>
      </w:pPr>
      <w:r>
        <w:separator/>
      </w:r>
    </w:p>
  </w:endnote>
  <w:endnote w:type="continuationSeparator" w:id="0">
    <w:p w14:paraId="68A2381B" w14:textId="77777777" w:rsidR="00E62F46" w:rsidRDefault="00E62F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7E255" w14:textId="77777777" w:rsidR="00886FDE" w:rsidRDefault="00886FDE" w:rsidP="00382793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FE2AE52" w14:textId="77777777" w:rsidR="00886FDE" w:rsidRDefault="00886FDE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3E8D8" w14:textId="77777777" w:rsidR="00886FDE" w:rsidRDefault="00886FDE" w:rsidP="00382793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BD1964">
      <w:rPr>
        <w:rStyle w:val="af5"/>
        <w:noProof/>
      </w:rPr>
      <w:t>4</w:t>
    </w:r>
    <w:r>
      <w:rPr>
        <w:rStyle w:val="af5"/>
      </w:rPr>
      <w:fldChar w:fldCharType="end"/>
    </w:r>
  </w:p>
  <w:p w14:paraId="0DC868C9" w14:textId="77777777" w:rsidR="00886FDE" w:rsidRDefault="00886FDE" w:rsidP="001D0B85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F778A" w14:textId="77777777" w:rsidR="00E62F46" w:rsidRDefault="00E62F46">
      <w:pPr>
        <w:spacing w:line="240" w:lineRule="auto"/>
      </w:pPr>
      <w:r>
        <w:separator/>
      </w:r>
    </w:p>
  </w:footnote>
  <w:footnote w:type="continuationSeparator" w:id="0">
    <w:p w14:paraId="2A25AEB2" w14:textId="77777777" w:rsidR="00E62F46" w:rsidRDefault="00E62F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56ED6"/>
    <w:multiLevelType w:val="hybridMultilevel"/>
    <w:tmpl w:val="B5249C00"/>
    <w:lvl w:ilvl="0" w:tplc="1256B890">
      <w:start w:val="1"/>
      <w:numFmt w:val="decimal"/>
      <w:lvlText w:val="%1)  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12A6226"/>
    <w:multiLevelType w:val="multilevel"/>
    <w:tmpl w:val="3FB2F6C4"/>
    <w:lvl w:ilvl="0">
      <w:start w:val="1"/>
      <w:numFmt w:val="bullet"/>
      <w:pStyle w:val="a"/>
      <w:suff w:val="space"/>
      <w:lvlText w:val="•"/>
      <w:lvlJc w:val="left"/>
      <w:pPr>
        <w:ind w:left="0" w:firstLine="45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3CF07463"/>
    <w:multiLevelType w:val="multilevel"/>
    <w:tmpl w:val="FD0AFDD8"/>
    <w:lvl w:ilvl="0">
      <w:start w:val="1"/>
      <w:numFmt w:val="decimal"/>
      <w:suff w:val="space"/>
      <w:lvlText w:val="%1"/>
      <w:lvlJc w:val="left"/>
      <w:pPr>
        <w:ind w:left="0" w:firstLine="454"/>
      </w:pPr>
      <w:rPr>
        <w:rFonts w:ascii="Arial" w:hAnsi="Arial" w:cs="Arial" w:hint="default"/>
        <w:b/>
        <w:i w:val="0"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0" w:firstLine="454"/>
      </w:pPr>
      <w:rPr>
        <w:rFonts w:hint="default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709" w:hanging="709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  <w:sz w:val="18"/>
        <w:szCs w:val="1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  <w:sz w:val="18"/>
        <w:szCs w:val="18"/>
      </w:rPr>
    </w:lvl>
  </w:abstractNum>
  <w:abstractNum w:abstractNumId="3" w15:restartNumberingAfterBreak="0">
    <w:nsid w:val="46172352"/>
    <w:multiLevelType w:val="multilevel"/>
    <w:tmpl w:val="DA88313C"/>
    <w:lvl w:ilvl="0">
      <w:start w:val="1"/>
      <w:numFmt w:val="decimal"/>
      <w:pStyle w:val="a0"/>
      <w:suff w:val="space"/>
      <w:lvlText w:val="%1)  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4" w15:restartNumberingAfterBreak="0">
    <w:nsid w:val="5D7060B7"/>
    <w:multiLevelType w:val="multilevel"/>
    <w:tmpl w:val="86D2C750"/>
    <w:lvl w:ilvl="0">
      <w:start w:val="1"/>
      <w:numFmt w:val="bullet"/>
      <w:pStyle w:val="a1"/>
      <w:suff w:val="space"/>
      <w:lvlText w:val="-"/>
      <w:lvlJc w:val="left"/>
      <w:pPr>
        <w:ind w:left="0" w:firstLine="45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7BAC40FD"/>
    <w:multiLevelType w:val="multilevel"/>
    <w:tmpl w:val="516AC748"/>
    <w:lvl w:ilvl="0">
      <w:start w:val="1"/>
      <w:numFmt w:val="decimal"/>
      <w:pStyle w:val="a2"/>
      <w:suff w:val="space"/>
      <w:lvlText w:val="%1."/>
      <w:lvlJc w:val="left"/>
      <w:pPr>
        <w:ind w:left="0" w:firstLine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5"/>
  </w:num>
  <w:num w:numId="18">
    <w:abstractNumId w:val="5"/>
  </w:num>
  <w:num w:numId="19">
    <w:abstractNumId w:val="4"/>
  </w:num>
  <w:num w:numId="20">
    <w:abstractNumId w:val="5"/>
  </w:num>
  <w:num w:numId="21">
    <w:abstractNumId w:val="5"/>
  </w:num>
  <w:num w:numId="22">
    <w:abstractNumId w:val="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5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5"/>
  </w:num>
  <w:num w:numId="29">
    <w:abstractNumId w:val="0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624"/>
    <w:rsid w:val="00002D58"/>
    <w:rsid w:val="0000371A"/>
    <w:rsid w:val="00011751"/>
    <w:rsid w:val="00011844"/>
    <w:rsid w:val="00017D55"/>
    <w:rsid w:val="000224B6"/>
    <w:rsid w:val="00023102"/>
    <w:rsid w:val="00033A25"/>
    <w:rsid w:val="00046026"/>
    <w:rsid w:val="00052F25"/>
    <w:rsid w:val="0005312D"/>
    <w:rsid w:val="000553B2"/>
    <w:rsid w:val="00060480"/>
    <w:rsid w:val="000722FA"/>
    <w:rsid w:val="00072565"/>
    <w:rsid w:val="00073E71"/>
    <w:rsid w:val="00074449"/>
    <w:rsid w:val="0008094F"/>
    <w:rsid w:val="0008626B"/>
    <w:rsid w:val="000936C7"/>
    <w:rsid w:val="00093FA8"/>
    <w:rsid w:val="000961E4"/>
    <w:rsid w:val="000B1E65"/>
    <w:rsid w:val="000B2790"/>
    <w:rsid w:val="000B52C2"/>
    <w:rsid w:val="000C0239"/>
    <w:rsid w:val="000C2278"/>
    <w:rsid w:val="000C7D8A"/>
    <w:rsid w:val="000D058A"/>
    <w:rsid w:val="000F3843"/>
    <w:rsid w:val="001028C4"/>
    <w:rsid w:val="0010512C"/>
    <w:rsid w:val="00112B51"/>
    <w:rsid w:val="00113078"/>
    <w:rsid w:val="001136FE"/>
    <w:rsid w:val="00116374"/>
    <w:rsid w:val="001217D5"/>
    <w:rsid w:val="00121CFD"/>
    <w:rsid w:val="00133817"/>
    <w:rsid w:val="00137795"/>
    <w:rsid w:val="00140B9D"/>
    <w:rsid w:val="00143555"/>
    <w:rsid w:val="00144983"/>
    <w:rsid w:val="00146741"/>
    <w:rsid w:val="0015379F"/>
    <w:rsid w:val="0015417B"/>
    <w:rsid w:val="00154624"/>
    <w:rsid w:val="0015775C"/>
    <w:rsid w:val="00164743"/>
    <w:rsid w:val="00170305"/>
    <w:rsid w:val="00171DD2"/>
    <w:rsid w:val="0018317F"/>
    <w:rsid w:val="00190A32"/>
    <w:rsid w:val="001A2430"/>
    <w:rsid w:val="001B6AE3"/>
    <w:rsid w:val="001C374D"/>
    <w:rsid w:val="001C6F9A"/>
    <w:rsid w:val="001D0447"/>
    <w:rsid w:val="001D0B85"/>
    <w:rsid w:val="001D0D7A"/>
    <w:rsid w:val="001D16F5"/>
    <w:rsid w:val="001D431B"/>
    <w:rsid w:val="001F0C00"/>
    <w:rsid w:val="001F3AF0"/>
    <w:rsid w:val="001F446F"/>
    <w:rsid w:val="002010ED"/>
    <w:rsid w:val="002074C2"/>
    <w:rsid w:val="002147EB"/>
    <w:rsid w:val="00214A88"/>
    <w:rsid w:val="00215CC7"/>
    <w:rsid w:val="00216A2E"/>
    <w:rsid w:val="00222EDA"/>
    <w:rsid w:val="002276B9"/>
    <w:rsid w:val="00242255"/>
    <w:rsid w:val="00244ECB"/>
    <w:rsid w:val="0025227E"/>
    <w:rsid w:val="002527A8"/>
    <w:rsid w:val="00262404"/>
    <w:rsid w:val="00264813"/>
    <w:rsid w:val="00270097"/>
    <w:rsid w:val="00285590"/>
    <w:rsid w:val="00287C49"/>
    <w:rsid w:val="0029157E"/>
    <w:rsid w:val="002926A3"/>
    <w:rsid w:val="00293A24"/>
    <w:rsid w:val="00295FBE"/>
    <w:rsid w:val="002A2BE5"/>
    <w:rsid w:val="002B4932"/>
    <w:rsid w:val="002C1777"/>
    <w:rsid w:val="002C1806"/>
    <w:rsid w:val="002D48C0"/>
    <w:rsid w:val="002E2631"/>
    <w:rsid w:val="002F32D9"/>
    <w:rsid w:val="002F381F"/>
    <w:rsid w:val="002F4344"/>
    <w:rsid w:val="0030026E"/>
    <w:rsid w:val="0030152C"/>
    <w:rsid w:val="00302E85"/>
    <w:rsid w:val="003038E0"/>
    <w:rsid w:val="0030532B"/>
    <w:rsid w:val="0030743D"/>
    <w:rsid w:val="00312B1E"/>
    <w:rsid w:val="00331D1A"/>
    <w:rsid w:val="00332EB0"/>
    <w:rsid w:val="00334F4D"/>
    <w:rsid w:val="0033532A"/>
    <w:rsid w:val="0036019B"/>
    <w:rsid w:val="00362450"/>
    <w:rsid w:val="00363E2F"/>
    <w:rsid w:val="0037258E"/>
    <w:rsid w:val="003768EC"/>
    <w:rsid w:val="0037723A"/>
    <w:rsid w:val="00382793"/>
    <w:rsid w:val="003856A4"/>
    <w:rsid w:val="0039473F"/>
    <w:rsid w:val="0039628B"/>
    <w:rsid w:val="003A1634"/>
    <w:rsid w:val="003B4C8B"/>
    <w:rsid w:val="003B5418"/>
    <w:rsid w:val="003C573C"/>
    <w:rsid w:val="003C7ECB"/>
    <w:rsid w:val="003E1612"/>
    <w:rsid w:val="003E3591"/>
    <w:rsid w:val="003E6813"/>
    <w:rsid w:val="003F0CCA"/>
    <w:rsid w:val="003F1095"/>
    <w:rsid w:val="003F6A69"/>
    <w:rsid w:val="00404C18"/>
    <w:rsid w:val="0040752F"/>
    <w:rsid w:val="00410738"/>
    <w:rsid w:val="004165A2"/>
    <w:rsid w:val="004305C5"/>
    <w:rsid w:val="00430998"/>
    <w:rsid w:val="0043535F"/>
    <w:rsid w:val="00435D53"/>
    <w:rsid w:val="00446973"/>
    <w:rsid w:val="00450921"/>
    <w:rsid w:val="0045345E"/>
    <w:rsid w:val="00454AC4"/>
    <w:rsid w:val="00455477"/>
    <w:rsid w:val="0045644D"/>
    <w:rsid w:val="004578E8"/>
    <w:rsid w:val="004609AB"/>
    <w:rsid w:val="00467579"/>
    <w:rsid w:val="00495DD8"/>
    <w:rsid w:val="004A0ADB"/>
    <w:rsid w:val="004B1334"/>
    <w:rsid w:val="004B2580"/>
    <w:rsid w:val="004B6669"/>
    <w:rsid w:val="004C1B52"/>
    <w:rsid w:val="004C77A1"/>
    <w:rsid w:val="004E11F5"/>
    <w:rsid w:val="004E1646"/>
    <w:rsid w:val="004E26C1"/>
    <w:rsid w:val="004E5765"/>
    <w:rsid w:val="004E5C38"/>
    <w:rsid w:val="004F6F0F"/>
    <w:rsid w:val="00504CAB"/>
    <w:rsid w:val="00504D02"/>
    <w:rsid w:val="0050513D"/>
    <w:rsid w:val="005201B2"/>
    <w:rsid w:val="00520E93"/>
    <w:rsid w:val="00521B12"/>
    <w:rsid w:val="005233DC"/>
    <w:rsid w:val="00525D9C"/>
    <w:rsid w:val="00526650"/>
    <w:rsid w:val="00536CF5"/>
    <w:rsid w:val="00545656"/>
    <w:rsid w:val="00546633"/>
    <w:rsid w:val="005567F6"/>
    <w:rsid w:val="005606CB"/>
    <w:rsid w:val="00577751"/>
    <w:rsid w:val="005779E1"/>
    <w:rsid w:val="005779EE"/>
    <w:rsid w:val="005A5B73"/>
    <w:rsid w:val="005B1AA0"/>
    <w:rsid w:val="005B43D7"/>
    <w:rsid w:val="005B52E4"/>
    <w:rsid w:val="005C3593"/>
    <w:rsid w:val="005C6F44"/>
    <w:rsid w:val="005D6548"/>
    <w:rsid w:val="005F5AF0"/>
    <w:rsid w:val="006031BD"/>
    <w:rsid w:val="0060521C"/>
    <w:rsid w:val="006057CF"/>
    <w:rsid w:val="00617102"/>
    <w:rsid w:val="00630F68"/>
    <w:rsid w:val="00631422"/>
    <w:rsid w:val="006324FA"/>
    <w:rsid w:val="00637236"/>
    <w:rsid w:val="00642DEA"/>
    <w:rsid w:val="006438DD"/>
    <w:rsid w:val="006469DE"/>
    <w:rsid w:val="00647F4C"/>
    <w:rsid w:val="00654D20"/>
    <w:rsid w:val="00655DAB"/>
    <w:rsid w:val="006570CF"/>
    <w:rsid w:val="00664BDE"/>
    <w:rsid w:val="00665C23"/>
    <w:rsid w:val="00667262"/>
    <w:rsid w:val="006763C2"/>
    <w:rsid w:val="006835B0"/>
    <w:rsid w:val="00691C91"/>
    <w:rsid w:val="00693683"/>
    <w:rsid w:val="0069499A"/>
    <w:rsid w:val="006962C9"/>
    <w:rsid w:val="00697B8E"/>
    <w:rsid w:val="00697D86"/>
    <w:rsid w:val="00697FDB"/>
    <w:rsid w:val="006A08AD"/>
    <w:rsid w:val="006A2AEA"/>
    <w:rsid w:val="006A6A26"/>
    <w:rsid w:val="006C1C18"/>
    <w:rsid w:val="006C7265"/>
    <w:rsid w:val="006D1F78"/>
    <w:rsid w:val="006D527E"/>
    <w:rsid w:val="006D617D"/>
    <w:rsid w:val="006D66C0"/>
    <w:rsid w:val="006D72B1"/>
    <w:rsid w:val="006E3388"/>
    <w:rsid w:val="006E6B80"/>
    <w:rsid w:val="006E6FF7"/>
    <w:rsid w:val="006E7528"/>
    <w:rsid w:val="006F4979"/>
    <w:rsid w:val="0070728A"/>
    <w:rsid w:val="00710E54"/>
    <w:rsid w:val="0071323D"/>
    <w:rsid w:val="00715EB2"/>
    <w:rsid w:val="00724EF3"/>
    <w:rsid w:val="00725C4A"/>
    <w:rsid w:val="00736438"/>
    <w:rsid w:val="00743A20"/>
    <w:rsid w:val="0075057A"/>
    <w:rsid w:val="00753F00"/>
    <w:rsid w:val="007706D5"/>
    <w:rsid w:val="00782F38"/>
    <w:rsid w:val="007831C4"/>
    <w:rsid w:val="007858AB"/>
    <w:rsid w:val="007871E4"/>
    <w:rsid w:val="007A4A4E"/>
    <w:rsid w:val="007A6670"/>
    <w:rsid w:val="007C3654"/>
    <w:rsid w:val="007C3FD9"/>
    <w:rsid w:val="007C6E0B"/>
    <w:rsid w:val="007C74C0"/>
    <w:rsid w:val="007D4524"/>
    <w:rsid w:val="007D5970"/>
    <w:rsid w:val="007D7B1D"/>
    <w:rsid w:val="007E0914"/>
    <w:rsid w:val="007E0CF4"/>
    <w:rsid w:val="007E1DAC"/>
    <w:rsid w:val="007E6C7E"/>
    <w:rsid w:val="007F7C31"/>
    <w:rsid w:val="008067C2"/>
    <w:rsid w:val="008138BE"/>
    <w:rsid w:val="008222C6"/>
    <w:rsid w:val="00824A9F"/>
    <w:rsid w:val="00831D44"/>
    <w:rsid w:val="00836451"/>
    <w:rsid w:val="00841554"/>
    <w:rsid w:val="00842F92"/>
    <w:rsid w:val="008437E3"/>
    <w:rsid w:val="0084419E"/>
    <w:rsid w:val="00845D3C"/>
    <w:rsid w:val="008527D3"/>
    <w:rsid w:val="00855FB7"/>
    <w:rsid w:val="0085693A"/>
    <w:rsid w:val="008573E7"/>
    <w:rsid w:val="0085782C"/>
    <w:rsid w:val="00864655"/>
    <w:rsid w:val="008801D3"/>
    <w:rsid w:val="008866EC"/>
    <w:rsid w:val="00886FDE"/>
    <w:rsid w:val="008913F1"/>
    <w:rsid w:val="008A2C09"/>
    <w:rsid w:val="008B2071"/>
    <w:rsid w:val="008B7D88"/>
    <w:rsid w:val="008C52ED"/>
    <w:rsid w:val="008D08CD"/>
    <w:rsid w:val="008D26AB"/>
    <w:rsid w:val="008F027B"/>
    <w:rsid w:val="00900242"/>
    <w:rsid w:val="009056EC"/>
    <w:rsid w:val="009202A5"/>
    <w:rsid w:val="00935242"/>
    <w:rsid w:val="00936E72"/>
    <w:rsid w:val="00937345"/>
    <w:rsid w:val="00941989"/>
    <w:rsid w:val="00956687"/>
    <w:rsid w:val="0096544E"/>
    <w:rsid w:val="00965A3F"/>
    <w:rsid w:val="0096604C"/>
    <w:rsid w:val="00967C23"/>
    <w:rsid w:val="00975561"/>
    <w:rsid w:val="0098002D"/>
    <w:rsid w:val="0098516A"/>
    <w:rsid w:val="009920D6"/>
    <w:rsid w:val="0099276A"/>
    <w:rsid w:val="009958CE"/>
    <w:rsid w:val="009A187C"/>
    <w:rsid w:val="009A6176"/>
    <w:rsid w:val="009B0222"/>
    <w:rsid w:val="009B449F"/>
    <w:rsid w:val="009C0FFE"/>
    <w:rsid w:val="009C1C03"/>
    <w:rsid w:val="009C4502"/>
    <w:rsid w:val="009D1A4D"/>
    <w:rsid w:val="009D3F40"/>
    <w:rsid w:val="009E0303"/>
    <w:rsid w:val="009E0F33"/>
    <w:rsid w:val="009E75AB"/>
    <w:rsid w:val="009F2334"/>
    <w:rsid w:val="009F280C"/>
    <w:rsid w:val="00A006D0"/>
    <w:rsid w:val="00A00D30"/>
    <w:rsid w:val="00A019C9"/>
    <w:rsid w:val="00A03C0E"/>
    <w:rsid w:val="00A07B64"/>
    <w:rsid w:val="00A10A65"/>
    <w:rsid w:val="00A10B47"/>
    <w:rsid w:val="00A1187E"/>
    <w:rsid w:val="00A12D11"/>
    <w:rsid w:val="00A13BAA"/>
    <w:rsid w:val="00A14F92"/>
    <w:rsid w:val="00A23E7B"/>
    <w:rsid w:val="00A2647F"/>
    <w:rsid w:val="00A42A02"/>
    <w:rsid w:val="00A42F6A"/>
    <w:rsid w:val="00A444B9"/>
    <w:rsid w:val="00A452C5"/>
    <w:rsid w:val="00A46B97"/>
    <w:rsid w:val="00A515D5"/>
    <w:rsid w:val="00A55E25"/>
    <w:rsid w:val="00A56494"/>
    <w:rsid w:val="00A74326"/>
    <w:rsid w:val="00A7746E"/>
    <w:rsid w:val="00A81FA4"/>
    <w:rsid w:val="00A83639"/>
    <w:rsid w:val="00A946D8"/>
    <w:rsid w:val="00A9658E"/>
    <w:rsid w:val="00A97235"/>
    <w:rsid w:val="00AA2E9D"/>
    <w:rsid w:val="00AB7D45"/>
    <w:rsid w:val="00AC2E1A"/>
    <w:rsid w:val="00AC33BB"/>
    <w:rsid w:val="00AC3D35"/>
    <w:rsid w:val="00AC5563"/>
    <w:rsid w:val="00AC5BA3"/>
    <w:rsid w:val="00AD0BF9"/>
    <w:rsid w:val="00AD126D"/>
    <w:rsid w:val="00AD527A"/>
    <w:rsid w:val="00AE7488"/>
    <w:rsid w:val="00AF46E2"/>
    <w:rsid w:val="00AF707E"/>
    <w:rsid w:val="00B02600"/>
    <w:rsid w:val="00B02B2D"/>
    <w:rsid w:val="00B03F83"/>
    <w:rsid w:val="00B117C7"/>
    <w:rsid w:val="00B14D55"/>
    <w:rsid w:val="00B17922"/>
    <w:rsid w:val="00B17EFA"/>
    <w:rsid w:val="00B222DF"/>
    <w:rsid w:val="00B23B31"/>
    <w:rsid w:val="00B25BCF"/>
    <w:rsid w:val="00B3215F"/>
    <w:rsid w:val="00B354C2"/>
    <w:rsid w:val="00B373FE"/>
    <w:rsid w:val="00B479B0"/>
    <w:rsid w:val="00B56A84"/>
    <w:rsid w:val="00B57096"/>
    <w:rsid w:val="00B653EA"/>
    <w:rsid w:val="00B66EF0"/>
    <w:rsid w:val="00B70995"/>
    <w:rsid w:val="00B727DB"/>
    <w:rsid w:val="00B745DB"/>
    <w:rsid w:val="00B75495"/>
    <w:rsid w:val="00B84B28"/>
    <w:rsid w:val="00B93047"/>
    <w:rsid w:val="00B95577"/>
    <w:rsid w:val="00BA0047"/>
    <w:rsid w:val="00BA0125"/>
    <w:rsid w:val="00BA1C5A"/>
    <w:rsid w:val="00BB042A"/>
    <w:rsid w:val="00BB6D62"/>
    <w:rsid w:val="00BB727A"/>
    <w:rsid w:val="00BC525B"/>
    <w:rsid w:val="00BC5FC2"/>
    <w:rsid w:val="00BD1595"/>
    <w:rsid w:val="00BD1964"/>
    <w:rsid w:val="00BD5AC1"/>
    <w:rsid w:val="00BE09B8"/>
    <w:rsid w:val="00BE215F"/>
    <w:rsid w:val="00BE3226"/>
    <w:rsid w:val="00BE4C93"/>
    <w:rsid w:val="00BE785F"/>
    <w:rsid w:val="00BF6057"/>
    <w:rsid w:val="00BF6844"/>
    <w:rsid w:val="00C01630"/>
    <w:rsid w:val="00C13215"/>
    <w:rsid w:val="00C13B00"/>
    <w:rsid w:val="00C13C9D"/>
    <w:rsid w:val="00C14E05"/>
    <w:rsid w:val="00C23276"/>
    <w:rsid w:val="00C23A3E"/>
    <w:rsid w:val="00C2445D"/>
    <w:rsid w:val="00C26B36"/>
    <w:rsid w:val="00C42B2D"/>
    <w:rsid w:val="00C63E1A"/>
    <w:rsid w:val="00C73147"/>
    <w:rsid w:val="00C7437D"/>
    <w:rsid w:val="00C960D3"/>
    <w:rsid w:val="00C963CE"/>
    <w:rsid w:val="00CA1478"/>
    <w:rsid w:val="00CA3263"/>
    <w:rsid w:val="00CA47DD"/>
    <w:rsid w:val="00CA5699"/>
    <w:rsid w:val="00CB3966"/>
    <w:rsid w:val="00CB4F29"/>
    <w:rsid w:val="00CB5230"/>
    <w:rsid w:val="00CC089A"/>
    <w:rsid w:val="00CC21E4"/>
    <w:rsid w:val="00CC632A"/>
    <w:rsid w:val="00CD16CF"/>
    <w:rsid w:val="00CD2D4B"/>
    <w:rsid w:val="00CD4852"/>
    <w:rsid w:val="00CD4CAD"/>
    <w:rsid w:val="00CD765C"/>
    <w:rsid w:val="00CE54E8"/>
    <w:rsid w:val="00CE7798"/>
    <w:rsid w:val="00CF482F"/>
    <w:rsid w:val="00CF5841"/>
    <w:rsid w:val="00CF66DB"/>
    <w:rsid w:val="00CF6EE0"/>
    <w:rsid w:val="00D04372"/>
    <w:rsid w:val="00D17142"/>
    <w:rsid w:val="00D2663E"/>
    <w:rsid w:val="00D37B85"/>
    <w:rsid w:val="00D45169"/>
    <w:rsid w:val="00D51753"/>
    <w:rsid w:val="00D52566"/>
    <w:rsid w:val="00D54D97"/>
    <w:rsid w:val="00D6595D"/>
    <w:rsid w:val="00D73CDD"/>
    <w:rsid w:val="00D747AE"/>
    <w:rsid w:val="00D84B28"/>
    <w:rsid w:val="00DA1161"/>
    <w:rsid w:val="00DB1D13"/>
    <w:rsid w:val="00DB22E7"/>
    <w:rsid w:val="00DC0207"/>
    <w:rsid w:val="00DC090A"/>
    <w:rsid w:val="00DC0CC1"/>
    <w:rsid w:val="00DE082F"/>
    <w:rsid w:val="00DE58AD"/>
    <w:rsid w:val="00DE5CC1"/>
    <w:rsid w:val="00DE5DD7"/>
    <w:rsid w:val="00DE6007"/>
    <w:rsid w:val="00DE6574"/>
    <w:rsid w:val="00DF1888"/>
    <w:rsid w:val="00DF75C9"/>
    <w:rsid w:val="00DF7A0C"/>
    <w:rsid w:val="00E030D5"/>
    <w:rsid w:val="00E12F95"/>
    <w:rsid w:val="00E156C5"/>
    <w:rsid w:val="00E27484"/>
    <w:rsid w:val="00E32122"/>
    <w:rsid w:val="00E42CD3"/>
    <w:rsid w:val="00E4790B"/>
    <w:rsid w:val="00E62F46"/>
    <w:rsid w:val="00E632DE"/>
    <w:rsid w:val="00E70971"/>
    <w:rsid w:val="00E7187B"/>
    <w:rsid w:val="00E72EFD"/>
    <w:rsid w:val="00E73577"/>
    <w:rsid w:val="00E75182"/>
    <w:rsid w:val="00E8209E"/>
    <w:rsid w:val="00E82316"/>
    <w:rsid w:val="00E836BF"/>
    <w:rsid w:val="00E87D26"/>
    <w:rsid w:val="00E87E9F"/>
    <w:rsid w:val="00E914F4"/>
    <w:rsid w:val="00E91A20"/>
    <w:rsid w:val="00E95A4C"/>
    <w:rsid w:val="00EA1DE9"/>
    <w:rsid w:val="00EA2B10"/>
    <w:rsid w:val="00EA3FCB"/>
    <w:rsid w:val="00EA4085"/>
    <w:rsid w:val="00EC6D73"/>
    <w:rsid w:val="00ED6BB3"/>
    <w:rsid w:val="00EE0EAE"/>
    <w:rsid w:val="00EF2EF7"/>
    <w:rsid w:val="00EF3B5D"/>
    <w:rsid w:val="00EF4871"/>
    <w:rsid w:val="00F14E1D"/>
    <w:rsid w:val="00F2733B"/>
    <w:rsid w:val="00F43621"/>
    <w:rsid w:val="00F64312"/>
    <w:rsid w:val="00F6599F"/>
    <w:rsid w:val="00F7731C"/>
    <w:rsid w:val="00F77A19"/>
    <w:rsid w:val="00F80683"/>
    <w:rsid w:val="00F93873"/>
    <w:rsid w:val="00FA059E"/>
    <w:rsid w:val="00FA1C22"/>
    <w:rsid w:val="00FA5810"/>
    <w:rsid w:val="00FB0F90"/>
    <w:rsid w:val="00FB22FF"/>
    <w:rsid w:val="00FB7172"/>
    <w:rsid w:val="00FC6AFD"/>
    <w:rsid w:val="00FD12C6"/>
    <w:rsid w:val="00FE3007"/>
    <w:rsid w:val="00FE4F90"/>
    <w:rsid w:val="00FF06B6"/>
    <w:rsid w:val="00FF25E9"/>
    <w:rsid w:val="00FF2741"/>
    <w:rsid w:val="00FF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4BCAE55"/>
  <w15:chartTrackingRefBased/>
  <w15:docId w15:val="{4691934D-1E78-49EE-B1B5-610C470E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FD12C6"/>
    <w:pPr>
      <w:spacing w:line="288" w:lineRule="auto"/>
    </w:pPr>
    <w:rPr>
      <w:sz w:val="26"/>
      <w:szCs w:val="26"/>
      <w:lang w:eastAsia="en-US"/>
    </w:rPr>
  </w:style>
  <w:style w:type="paragraph" w:styleId="1">
    <w:name w:val="heading 1"/>
    <w:basedOn w:val="a3"/>
    <w:next w:val="a3"/>
    <w:link w:val="10"/>
    <w:qFormat/>
    <w:rsid w:val="00154624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3"/>
    <w:next w:val="a3"/>
    <w:link w:val="20"/>
    <w:qFormat/>
    <w:rsid w:val="00154624"/>
    <w:pPr>
      <w:keepNext/>
      <w:widowControl w:val="0"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26"/>
      <w:sz w:val="28"/>
      <w:szCs w:val="28"/>
      <w:lang w:eastAsia="ru-RU"/>
    </w:rPr>
  </w:style>
  <w:style w:type="paragraph" w:styleId="3">
    <w:name w:val="heading 3"/>
    <w:basedOn w:val="a3"/>
    <w:next w:val="a3"/>
    <w:link w:val="30"/>
    <w:qFormat/>
    <w:rsid w:val="00154624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kern w:val="26"/>
      <w:lang w:eastAsia="ru-RU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C14E05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5462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154624"/>
    <w:rPr>
      <w:rFonts w:ascii="Arial" w:eastAsia="Times New Roman" w:hAnsi="Arial" w:cs="Arial"/>
      <w:b/>
      <w:bCs/>
      <w:i/>
      <w:iCs/>
      <w:kern w:val="26"/>
      <w:sz w:val="28"/>
      <w:szCs w:val="28"/>
      <w:lang w:eastAsia="ru-RU"/>
    </w:rPr>
  </w:style>
  <w:style w:type="character" w:customStyle="1" w:styleId="30">
    <w:name w:val="Заголовок 3 Знак"/>
    <w:link w:val="3"/>
    <w:rsid w:val="00154624"/>
    <w:rPr>
      <w:rFonts w:ascii="Arial" w:eastAsia="Times New Roman" w:hAnsi="Arial" w:cs="Arial"/>
      <w:b/>
      <w:bCs/>
      <w:kern w:val="26"/>
      <w:lang w:eastAsia="ru-RU"/>
    </w:rPr>
  </w:style>
  <w:style w:type="paragraph" w:customStyle="1" w:styleId="a7">
    <w:name w:val="Ст ссылка*"/>
    <w:basedOn w:val="a3"/>
    <w:uiPriority w:val="1"/>
    <w:qFormat/>
    <w:rsid w:val="00154624"/>
    <w:pPr>
      <w:widowControl w:val="0"/>
      <w:suppressAutoHyphens/>
      <w:autoSpaceDE w:val="0"/>
      <w:ind w:firstLine="454"/>
      <w:jc w:val="both"/>
    </w:pPr>
    <w:rPr>
      <w:rFonts w:eastAsia="Times New Roman" w:cs="Lucida Sans Unicode"/>
      <w:color w:val="3333FF"/>
      <w:kern w:val="26"/>
      <w:szCs w:val="28"/>
      <w:lang w:eastAsia="ru-RU"/>
    </w:rPr>
  </w:style>
  <w:style w:type="character" w:styleId="a8">
    <w:name w:val="Hyperlink"/>
    <w:uiPriority w:val="99"/>
    <w:unhideWhenUsed/>
    <w:rsid w:val="00154624"/>
    <w:rPr>
      <w:color w:val="0563C1"/>
      <w:u w:val="single"/>
    </w:rPr>
  </w:style>
  <w:style w:type="paragraph" w:customStyle="1" w:styleId="a9">
    <w:name w:val="Ст текст*"/>
    <w:basedOn w:val="a3"/>
    <w:qFormat/>
    <w:rsid w:val="00154624"/>
    <w:pPr>
      <w:widowControl w:val="0"/>
      <w:suppressAutoHyphens/>
      <w:autoSpaceDE w:val="0"/>
      <w:ind w:firstLine="454"/>
      <w:jc w:val="both"/>
    </w:pPr>
    <w:rPr>
      <w:rFonts w:eastAsia="Times New Roman" w:cs="Lucida Sans Unicode"/>
      <w:kern w:val="26"/>
      <w:szCs w:val="28"/>
      <w:lang w:eastAsia="ru-RU"/>
    </w:rPr>
  </w:style>
  <w:style w:type="paragraph" w:customStyle="1" w:styleId="a2">
    <w:name w:val="Ст список*"/>
    <w:basedOn w:val="a9"/>
    <w:qFormat/>
    <w:rsid w:val="00FB22FF"/>
    <w:pPr>
      <w:numPr>
        <w:numId w:val="4"/>
      </w:numPr>
    </w:pPr>
  </w:style>
  <w:style w:type="paragraph" w:customStyle="1" w:styleId="aa">
    <w:name w:val="Ст подпункт*"/>
    <w:basedOn w:val="a9"/>
    <w:uiPriority w:val="1"/>
    <w:qFormat/>
    <w:rsid w:val="00BF6057"/>
    <w:pPr>
      <w:spacing w:before="320" w:after="60"/>
      <w:ind w:firstLine="0"/>
      <w:jc w:val="center"/>
    </w:pPr>
    <w:rPr>
      <w:b/>
    </w:rPr>
  </w:style>
  <w:style w:type="paragraph" w:customStyle="1" w:styleId="a1">
    <w:name w:val="Ст маркер сп*"/>
    <w:basedOn w:val="a9"/>
    <w:uiPriority w:val="2"/>
    <w:qFormat/>
    <w:rsid w:val="00121CFD"/>
    <w:pPr>
      <w:numPr>
        <w:numId w:val="3"/>
      </w:numPr>
    </w:pPr>
  </w:style>
  <w:style w:type="paragraph" w:customStyle="1" w:styleId="ab">
    <w:name w:val="Ст рисунок*"/>
    <w:basedOn w:val="a9"/>
    <w:uiPriority w:val="1"/>
    <w:qFormat/>
    <w:rsid w:val="00BB042A"/>
    <w:pPr>
      <w:keepNext/>
      <w:spacing w:before="120" w:line="240" w:lineRule="auto"/>
      <w:ind w:firstLine="0"/>
      <w:jc w:val="center"/>
    </w:pPr>
    <w:rPr>
      <w:rFonts w:cs="Times New Roman"/>
    </w:rPr>
  </w:style>
  <w:style w:type="paragraph" w:customStyle="1" w:styleId="ac">
    <w:name w:val="Ст назв рис*"/>
    <w:basedOn w:val="a9"/>
    <w:uiPriority w:val="3"/>
    <w:qFormat/>
    <w:rsid w:val="00BF6057"/>
    <w:pPr>
      <w:spacing w:line="360" w:lineRule="auto"/>
      <w:ind w:firstLine="0"/>
      <w:jc w:val="center"/>
    </w:pPr>
    <w:rPr>
      <w:rFonts w:cs="Times New Roman"/>
    </w:rPr>
  </w:style>
  <w:style w:type="paragraph" w:customStyle="1" w:styleId="ad">
    <w:name w:val="Ст параметр*"/>
    <w:basedOn w:val="a9"/>
    <w:uiPriority w:val="2"/>
    <w:qFormat/>
    <w:rsid w:val="00CF6EE0"/>
    <w:pPr>
      <w:ind w:left="720" w:firstLine="0"/>
    </w:pPr>
    <w:rPr>
      <w:rFonts w:cs="Times New Roman"/>
    </w:rPr>
  </w:style>
  <w:style w:type="paragraph" w:customStyle="1" w:styleId="ae">
    <w:name w:val="Ст рамка*"/>
    <w:basedOn w:val="a9"/>
    <w:uiPriority w:val="3"/>
    <w:qFormat/>
    <w:rsid w:val="00CF6EE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200"/>
    </w:pPr>
    <w:rPr>
      <w:rFonts w:cs="Times New Roman"/>
    </w:rPr>
  </w:style>
  <w:style w:type="paragraph" w:customStyle="1" w:styleId="af">
    <w:name w:val="Ст отступ*"/>
    <w:basedOn w:val="a9"/>
    <w:qFormat/>
    <w:rsid w:val="00CF6EE0"/>
    <w:pPr>
      <w:spacing w:before="200"/>
    </w:pPr>
    <w:rPr>
      <w:rFonts w:cs="Times New Roman"/>
    </w:rPr>
  </w:style>
  <w:style w:type="paragraph" w:customStyle="1" w:styleId="af0">
    <w:name w:val="Ст абзац*"/>
    <w:basedOn w:val="a9"/>
    <w:qFormat/>
    <w:rsid w:val="006A6A26"/>
    <w:pPr>
      <w:spacing w:before="160" w:after="160"/>
    </w:pPr>
    <w:rPr>
      <w:rFonts w:cs="Times New Roman"/>
    </w:rPr>
  </w:style>
  <w:style w:type="paragraph" w:styleId="af1">
    <w:name w:val="caption"/>
    <w:basedOn w:val="a3"/>
    <w:next w:val="a3"/>
    <w:uiPriority w:val="35"/>
    <w:unhideWhenUsed/>
    <w:qFormat/>
    <w:rsid w:val="00956687"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af2">
    <w:name w:val="Ст подпункт доп*"/>
    <w:basedOn w:val="a9"/>
    <w:uiPriority w:val="2"/>
    <w:qFormat/>
    <w:rsid w:val="006C1C18"/>
    <w:pPr>
      <w:spacing w:before="160"/>
      <w:ind w:firstLine="0"/>
      <w:jc w:val="center"/>
    </w:pPr>
    <w:rPr>
      <w:i/>
    </w:rPr>
  </w:style>
  <w:style w:type="paragraph" w:customStyle="1" w:styleId="a">
    <w:name w:val="Ст маркер*"/>
    <w:basedOn w:val="a9"/>
    <w:uiPriority w:val="2"/>
    <w:qFormat/>
    <w:rsid w:val="00121CFD"/>
    <w:pPr>
      <w:numPr>
        <w:numId w:val="2"/>
      </w:numPr>
    </w:pPr>
  </w:style>
  <w:style w:type="paragraph" w:styleId="11">
    <w:name w:val="toc 1"/>
    <w:aliases w:val="Огл ур1"/>
    <w:basedOn w:val="a3"/>
    <w:next w:val="a3"/>
    <w:autoRedefine/>
    <w:uiPriority w:val="39"/>
    <w:rsid w:val="00B56A84"/>
    <w:pPr>
      <w:widowControl w:val="0"/>
      <w:suppressAutoHyphens/>
      <w:jc w:val="both"/>
    </w:pPr>
    <w:rPr>
      <w:rFonts w:eastAsia="Times New Roman" w:cs="Lucida Sans Unicode"/>
      <w:kern w:val="26"/>
      <w:szCs w:val="28"/>
      <w:lang w:eastAsia="ru-RU"/>
    </w:rPr>
  </w:style>
  <w:style w:type="paragraph" w:styleId="21">
    <w:name w:val="toc 2"/>
    <w:aliases w:val="Огл ур2"/>
    <w:basedOn w:val="a3"/>
    <w:next w:val="a3"/>
    <w:autoRedefine/>
    <w:uiPriority w:val="39"/>
    <w:rsid w:val="00B56A84"/>
    <w:pPr>
      <w:widowControl w:val="0"/>
      <w:suppressAutoHyphens/>
      <w:ind w:left="238"/>
      <w:jc w:val="both"/>
    </w:pPr>
    <w:rPr>
      <w:rFonts w:eastAsia="Times New Roman" w:cs="Lucida Sans Unicode"/>
      <w:kern w:val="26"/>
      <w:szCs w:val="28"/>
      <w:lang w:eastAsia="ru-RU"/>
    </w:rPr>
  </w:style>
  <w:style w:type="paragraph" w:styleId="31">
    <w:name w:val="toc 3"/>
    <w:aliases w:val="Огл ур3"/>
    <w:basedOn w:val="a3"/>
    <w:next w:val="a3"/>
    <w:autoRedefine/>
    <w:uiPriority w:val="39"/>
    <w:rsid w:val="00B56A84"/>
    <w:pPr>
      <w:widowControl w:val="0"/>
      <w:suppressAutoHyphens/>
      <w:ind w:left="658"/>
      <w:jc w:val="both"/>
    </w:pPr>
    <w:rPr>
      <w:rFonts w:eastAsia="Times New Roman" w:cs="Lucida Sans Unicode"/>
      <w:kern w:val="26"/>
      <w:szCs w:val="28"/>
      <w:lang w:eastAsia="ru-RU"/>
    </w:rPr>
  </w:style>
  <w:style w:type="paragraph" w:styleId="af3">
    <w:name w:val="footer"/>
    <w:basedOn w:val="a3"/>
    <w:link w:val="af4"/>
    <w:rsid w:val="00B56A84"/>
    <w:pPr>
      <w:widowControl w:val="0"/>
      <w:tabs>
        <w:tab w:val="center" w:pos="4677"/>
        <w:tab w:val="right" w:pos="9355"/>
      </w:tabs>
      <w:suppressAutoHyphens/>
      <w:spacing w:line="240" w:lineRule="auto"/>
    </w:pPr>
    <w:rPr>
      <w:rFonts w:eastAsia="Times New Roman" w:cs="Lucida Sans Unicode"/>
      <w:kern w:val="26"/>
      <w:szCs w:val="28"/>
      <w:lang w:eastAsia="ru-RU"/>
    </w:rPr>
  </w:style>
  <w:style w:type="character" w:customStyle="1" w:styleId="af4">
    <w:name w:val="Нижний колонтитул Знак"/>
    <w:link w:val="af3"/>
    <w:rsid w:val="00B56A84"/>
    <w:rPr>
      <w:rFonts w:eastAsia="Times New Roman" w:cs="Lucida Sans Unicode"/>
      <w:kern w:val="26"/>
      <w:szCs w:val="28"/>
      <w:lang w:eastAsia="ru-RU"/>
    </w:rPr>
  </w:style>
  <w:style w:type="character" w:styleId="af5">
    <w:name w:val="page number"/>
    <w:basedOn w:val="a4"/>
    <w:rsid w:val="00B56A84"/>
  </w:style>
  <w:style w:type="paragraph" w:customStyle="1" w:styleId="af6">
    <w:name w:val="Ст сообщ*"/>
    <w:basedOn w:val="a9"/>
    <w:uiPriority w:val="2"/>
    <w:qFormat/>
    <w:rsid w:val="00AF46E2"/>
    <w:pPr>
      <w:spacing w:before="160" w:after="120" w:line="240" w:lineRule="auto"/>
      <w:ind w:firstLine="0"/>
      <w:jc w:val="center"/>
    </w:pPr>
  </w:style>
  <w:style w:type="paragraph" w:styleId="af7">
    <w:name w:val="header"/>
    <w:basedOn w:val="a3"/>
    <w:link w:val="af8"/>
    <w:uiPriority w:val="99"/>
    <w:unhideWhenUsed/>
    <w:rsid w:val="00CB523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4"/>
    <w:link w:val="af7"/>
    <w:uiPriority w:val="99"/>
    <w:rsid w:val="00CB5230"/>
  </w:style>
  <w:style w:type="paragraph" w:customStyle="1" w:styleId="af9">
    <w:name w:val="Гт список*"/>
    <w:basedOn w:val="a3"/>
    <w:qFormat/>
    <w:rsid w:val="00137795"/>
    <w:pPr>
      <w:widowControl w:val="0"/>
      <w:suppressAutoHyphens/>
      <w:autoSpaceDE w:val="0"/>
      <w:spacing w:line="276" w:lineRule="auto"/>
      <w:ind w:firstLine="709"/>
      <w:jc w:val="both"/>
    </w:pPr>
    <w:rPr>
      <w:rFonts w:eastAsia="Times New Roman" w:cs="Lucida Sans Unicode"/>
      <w:kern w:val="26"/>
      <w:sz w:val="24"/>
      <w:szCs w:val="28"/>
      <w:lang w:eastAsia="ru-RU"/>
    </w:rPr>
  </w:style>
  <w:style w:type="paragraph" w:customStyle="1" w:styleId="afa">
    <w:name w:val="Гт текст"/>
    <w:basedOn w:val="a3"/>
    <w:qFormat/>
    <w:rsid w:val="009E0F33"/>
    <w:pPr>
      <w:widowControl w:val="0"/>
      <w:suppressAutoHyphens/>
      <w:autoSpaceDE w:val="0"/>
      <w:spacing w:line="276" w:lineRule="auto"/>
      <w:ind w:firstLine="709"/>
      <w:jc w:val="both"/>
    </w:pPr>
    <w:rPr>
      <w:rFonts w:eastAsia="Times New Roman" w:cs="Lucida Sans Unicode"/>
      <w:kern w:val="26"/>
      <w:sz w:val="24"/>
      <w:szCs w:val="28"/>
      <w:lang w:eastAsia="ru-RU"/>
    </w:rPr>
  </w:style>
  <w:style w:type="paragraph" w:customStyle="1" w:styleId="a0">
    <w:name w:val="Гт список"/>
    <w:basedOn w:val="afa"/>
    <w:qFormat/>
    <w:rsid w:val="00A7746E"/>
    <w:pPr>
      <w:numPr>
        <w:numId w:val="11"/>
      </w:numPr>
    </w:pPr>
  </w:style>
  <w:style w:type="character" w:customStyle="1" w:styleId="40">
    <w:name w:val="Заголовок 4 Знак"/>
    <w:link w:val="4"/>
    <w:uiPriority w:val="9"/>
    <w:semiHidden/>
    <w:rsid w:val="00C14E05"/>
    <w:rPr>
      <w:rFonts w:ascii="Calibri" w:eastAsia="Times New Roman" w:hAnsi="Calibri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0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0;&#1072;&#1090;&#1103;\AppData\Roaming\Microsoft\&#1064;&#1072;&#1073;&#1083;&#1086;&#1085;&#1099;\st_stamp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30070-B5A3-430D-B5AA-8AA5F0B35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st_stamp.dotm</Template>
  <TotalTime>1</TotalTime>
  <Pages>4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Kamatoz</cp:lastModifiedBy>
  <cp:revision>2</cp:revision>
  <dcterms:created xsi:type="dcterms:W3CDTF">2023-10-31T07:47:00Z</dcterms:created>
  <dcterms:modified xsi:type="dcterms:W3CDTF">2023-10-31T07:47:00Z</dcterms:modified>
</cp:coreProperties>
</file>